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990" w:rsidRPr="005841F3" w:rsidRDefault="006D11EA" w:rsidP="009644C2">
      <w:pPr>
        <w:jc w:val="center"/>
        <w:rPr>
          <w:b/>
          <w:u w:val="single"/>
        </w:rPr>
      </w:pPr>
      <w:r>
        <w:rPr>
          <w:b/>
          <w:noProof/>
          <w:u w:val="single"/>
          <w:lang w:eastAsia="en-GB"/>
        </w:rPr>
        <w:t xml:space="preserve">Big Maths - Learn It’s </w:t>
      </w:r>
      <w:r w:rsidR="009644C2">
        <w:rPr>
          <w:b/>
          <w:noProof/>
          <w:u w:val="single"/>
          <w:lang w:eastAsia="en-GB"/>
        </w:rPr>
        <w:t>Homework Suggestions</w:t>
      </w:r>
    </w:p>
    <w:tbl>
      <w:tblPr>
        <w:tblStyle w:val="TableGrid"/>
        <w:tblW w:w="0" w:type="auto"/>
        <w:tblLook w:val="04A0" w:firstRow="1" w:lastRow="0" w:firstColumn="1" w:lastColumn="0" w:noHBand="0" w:noVBand="1"/>
      </w:tblPr>
      <w:tblGrid>
        <w:gridCol w:w="3010"/>
        <w:gridCol w:w="3002"/>
        <w:gridCol w:w="3004"/>
      </w:tblGrid>
      <w:tr w:rsidR="005841F3" w:rsidTr="005841F3">
        <w:tc>
          <w:tcPr>
            <w:tcW w:w="3080" w:type="dxa"/>
          </w:tcPr>
          <w:p w:rsidR="005841F3" w:rsidRDefault="005841F3">
            <w:r>
              <w:t>Write the sums out using different colours for odd and even numbers.</w:t>
            </w:r>
          </w:p>
          <w:p w:rsidR="005841F3" w:rsidRDefault="005841F3"/>
          <w:p w:rsidR="005841F3" w:rsidRDefault="005841F3">
            <w:r>
              <w:t xml:space="preserve">e.g. </w:t>
            </w:r>
            <w:r w:rsidRPr="005841F3">
              <w:rPr>
                <w:color w:val="FF0000"/>
              </w:rPr>
              <w:t>2</w:t>
            </w:r>
            <w:r>
              <w:t xml:space="preserve"> x </w:t>
            </w:r>
            <w:r w:rsidRPr="005841F3">
              <w:rPr>
                <w:color w:val="31849B" w:themeColor="accent5" w:themeShade="BF"/>
              </w:rPr>
              <w:t>5</w:t>
            </w:r>
            <w:r>
              <w:t xml:space="preserve"> = </w:t>
            </w:r>
            <w:r w:rsidRPr="005841F3">
              <w:rPr>
                <w:color w:val="FF0000"/>
              </w:rPr>
              <w:t>20</w:t>
            </w:r>
            <w:r w:rsidR="001E229C">
              <w:rPr>
                <w:color w:val="FF0000"/>
              </w:rPr>
              <w:t xml:space="preserve"> </w:t>
            </w:r>
          </w:p>
        </w:tc>
        <w:tc>
          <w:tcPr>
            <w:tcW w:w="3081" w:type="dxa"/>
          </w:tcPr>
          <w:p w:rsidR="005841F3" w:rsidRDefault="005841F3">
            <w:r>
              <w:t>Ask someone at home to write out the sums and answers jumbled up and you have to match the correct sum to the correct answer</w:t>
            </w:r>
          </w:p>
          <w:p w:rsidR="005841F3" w:rsidRDefault="009644C2">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606425</wp:posOffset>
                      </wp:positionH>
                      <wp:positionV relativeFrom="paragraph">
                        <wp:posOffset>101600</wp:posOffset>
                      </wp:positionV>
                      <wp:extent cx="212725" cy="170180"/>
                      <wp:effectExtent l="9525" t="55245" r="44450" b="12700"/>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725" cy="170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E595D6" id="_x0000_t32" coordsize="21600,21600" o:spt="32" o:oned="t" path="m,l21600,21600e" filled="f">
                      <v:path arrowok="t" fillok="f" o:connecttype="none"/>
                      <o:lock v:ext="edit" shapetype="t"/>
                    </v:shapetype>
                    <v:shape id="AutoShape 4" o:spid="_x0000_s1026" type="#_x0000_t32" style="position:absolute;margin-left:47.75pt;margin-top:8pt;width:16.75pt;height:13.4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">
                      <v:stroke endarrow="block"/>
                    </v:shape>
                  </w:pict>
                </mc:Fallback>
              </mc:AlternateContent>
            </w: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606425</wp:posOffset>
                      </wp:positionH>
                      <wp:positionV relativeFrom="paragraph">
                        <wp:posOffset>101600</wp:posOffset>
                      </wp:positionV>
                      <wp:extent cx="212725" cy="287020"/>
                      <wp:effectExtent l="9525" t="7620" r="53975" b="4826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287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993D7" id="AutoShape 2" o:spid="_x0000_s1026" type="#_x0000_t32" style="position:absolute;margin-left:47.75pt;margin-top:8pt;width:16.75pt;height:2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">
                      <v:stroke endarrow="block"/>
                    </v:shape>
                  </w:pict>
                </mc:Fallback>
              </mc:AlternateContent>
            </w:r>
            <w:r w:rsidR="005841F3">
              <w:t>e.g.  3 x 2 =       16</w:t>
            </w:r>
          </w:p>
          <w:p w:rsidR="005841F3" w:rsidRDefault="009644C2">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606425</wp:posOffset>
                      </wp:positionH>
                      <wp:positionV relativeFrom="paragraph">
                        <wp:posOffset>101600</wp:posOffset>
                      </wp:positionV>
                      <wp:extent cx="212725" cy="116840"/>
                      <wp:effectExtent l="9525" t="53975" r="44450" b="1016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725" cy="116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91C09" id="AutoShape 3" o:spid="_x0000_s1026" type="#_x0000_t32" style="position:absolute;margin-left:47.75pt;margin-top:8pt;width:16.75pt;height:9.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">
                      <v:stroke endarrow="block"/>
                    </v:shape>
                  </w:pict>
                </mc:Fallback>
              </mc:AlternateContent>
            </w:r>
            <w:r w:rsidR="005841F3">
              <w:t xml:space="preserve">        4 x 4 =        30</w:t>
            </w:r>
          </w:p>
          <w:p w:rsidR="005841F3" w:rsidRDefault="005841F3">
            <w:r>
              <w:t xml:space="preserve">       5 x 6 =         6</w:t>
            </w:r>
          </w:p>
        </w:tc>
        <w:tc>
          <w:tcPr>
            <w:tcW w:w="3081" w:type="dxa"/>
          </w:tcPr>
          <w:p w:rsidR="005841F3" w:rsidRDefault="005841F3">
            <w:r>
              <w:t>Speed test - How quickly can you write out all the sums and answers.</w:t>
            </w:r>
          </w:p>
        </w:tc>
      </w:tr>
      <w:tr w:rsidR="005841F3" w:rsidTr="005841F3">
        <w:tc>
          <w:tcPr>
            <w:tcW w:w="3080" w:type="dxa"/>
          </w:tcPr>
          <w:p w:rsidR="005841F3" w:rsidRDefault="005841F3">
            <w:r>
              <w:t>Ask someone at home to write the sums out with missing numbers for you to complete</w:t>
            </w:r>
          </w:p>
          <w:p w:rsidR="005841F3" w:rsidRDefault="005841F3"/>
          <w:p w:rsidR="005841F3" w:rsidRDefault="005841F3">
            <w:r>
              <w:t>e.g. 3 x _____ = 9</w:t>
            </w:r>
          </w:p>
          <w:p w:rsidR="005841F3" w:rsidRDefault="005841F3"/>
        </w:tc>
        <w:tc>
          <w:tcPr>
            <w:tcW w:w="3081" w:type="dxa"/>
          </w:tcPr>
          <w:p w:rsidR="005841F3" w:rsidRDefault="005841F3">
            <w:r>
              <w:t xml:space="preserve">Be the teacher! Get someone to write out the sums and purposely put some wrong answers. You then have to mark the work ticking the correct answers and crossing the wrong answers. </w:t>
            </w:r>
          </w:p>
          <w:p w:rsidR="005841F3" w:rsidRDefault="005841F3">
            <w:r>
              <w:t>e.g. 2 x 2 = 4 /</w:t>
            </w:r>
          </w:p>
          <w:p w:rsidR="005841F3" w:rsidRDefault="005841F3">
            <w:r>
              <w:t xml:space="preserve">       5 x 3 = 14 X</w:t>
            </w:r>
          </w:p>
        </w:tc>
        <w:tc>
          <w:tcPr>
            <w:tcW w:w="3081" w:type="dxa"/>
          </w:tcPr>
          <w:p w:rsidR="005841F3" w:rsidRDefault="005841F3">
            <w:r>
              <w:t>Write out the switchers for all of the sums.</w:t>
            </w:r>
          </w:p>
          <w:p w:rsidR="005841F3" w:rsidRDefault="005841F3"/>
          <w:p w:rsidR="005841F3" w:rsidRDefault="005841F3">
            <w:r>
              <w:t>e.g. 5 + 9 = 14</w:t>
            </w:r>
          </w:p>
          <w:p w:rsidR="005841F3" w:rsidRDefault="005841F3">
            <w:r>
              <w:t xml:space="preserve">       9 + 5 = 14</w:t>
            </w:r>
          </w:p>
        </w:tc>
      </w:tr>
      <w:tr w:rsidR="005841F3" w:rsidTr="005841F3">
        <w:tc>
          <w:tcPr>
            <w:tcW w:w="3080" w:type="dxa"/>
          </w:tcPr>
          <w:p w:rsidR="005841F3" w:rsidRDefault="005841F3">
            <w:r>
              <w:t>Write out the fact families for each sum.</w:t>
            </w:r>
          </w:p>
          <w:p w:rsidR="005841F3" w:rsidRDefault="005841F3"/>
          <w:p w:rsidR="005841F3" w:rsidRDefault="005841F3">
            <w:r>
              <w:t xml:space="preserve">e.g. </w:t>
            </w:r>
            <w:r w:rsidR="001E229C">
              <w:t xml:space="preserve"> 6 + 2 = 8</w:t>
            </w:r>
          </w:p>
          <w:p w:rsidR="005841F3" w:rsidRDefault="001E229C">
            <w:r>
              <w:t xml:space="preserve">        2 + 6 = 8</w:t>
            </w:r>
          </w:p>
          <w:p w:rsidR="005841F3" w:rsidRDefault="001E229C">
            <w:r>
              <w:t xml:space="preserve">        8</w:t>
            </w:r>
            <w:r w:rsidR="005841F3">
              <w:t xml:space="preserve"> - 6 = </w:t>
            </w:r>
            <w:r>
              <w:t>2</w:t>
            </w:r>
          </w:p>
          <w:p w:rsidR="001E229C" w:rsidRDefault="001E229C">
            <w:r>
              <w:t xml:space="preserve">       8 - 2 = 6</w:t>
            </w:r>
          </w:p>
          <w:p w:rsidR="005841F3" w:rsidRDefault="005841F3"/>
        </w:tc>
        <w:tc>
          <w:tcPr>
            <w:tcW w:w="3081" w:type="dxa"/>
          </w:tcPr>
          <w:p w:rsidR="005841F3" w:rsidRDefault="001E229C">
            <w:r>
              <w:t>Write out the Big Maths Triangle for each learn it</w:t>
            </w:r>
          </w:p>
          <w:p w:rsidR="001E229C" w:rsidRDefault="001E229C" w:rsidP="001E229C">
            <w:r>
              <w:t xml:space="preserve">                     8</w:t>
            </w:r>
          </w:p>
          <w:p w:rsidR="001E229C" w:rsidRDefault="009644C2">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351155</wp:posOffset>
                      </wp:positionH>
                      <wp:positionV relativeFrom="paragraph">
                        <wp:posOffset>-12700</wp:posOffset>
                      </wp:positionV>
                      <wp:extent cx="627380" cy="584835"/>
                      <wp:effectExtent l="20955" t="15875" r="18415" b="889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 cy="58483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2AA1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 o:spid="_x0000_s1026" type="#_x0000_t5" style="position:absolute;margin-left:27.65pt;margin-top:-1pt;width:49.4pt;height:4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"/>
                  </w:pict>
                </mc:Fallback>
              </mc:AlternateContent>
            </w:r>
          </w:p>
          <w:p w:rsidR="001E229C" w:rsidRDefault="001E229C" w:rsidP="001E229C"/>
          <w:p w:rsidR="001E229C" w:rsidRDefault="001E229C" w:rsidP="001E229C">
            <w:pPr>
              <w:ind w:firstLine="720"/>
            </w:pPr>
          </w:p>
          <w:p w:rsidR="001E229C" w:rsidRDefault="001E229C" w:rsidP="001E229C">
            <w:pPr>
              <w:ind w:firstLine="720"/>
            </w:pPr>
          </w:p>
          <w:p w:rsidR="001E229C" w:rsidRPr="001E229C" w:rsidRDefault="001E229C" w:rsidP="001E229C">
            <w:pPr>
              <w:ind w:firstLine="720"/>
            </w:pPr>
            <w:r>
              <w:t>6              2</w:t>
            </w:r>
          </w:p>
        </w:tc>
        <w:tc>
          <w:tcPr>
            <w:tcW w:w="3081" w:type="dxa"/>
          </w:tcPr>
          <w:p w:rsidR="005841F3" w:rsidRDefault="001E229C">
            <w:r>
              <w:t>Write a rap or jingle to help you remember the sum.</w:t>
            </w:r>
          </w:p>
          <w:p w:rsidR="001E229C" w:rsidRDefault="001E229C"/>
          <w:p w:rsidR="001E229C" w:rsidRDefault="00CE706C">
            <w:r>
              <w:t>e.g. 8 + 9</w:t>
            </w:r>
            <w:bookmarkStart w:id="0" w:name="_GoBack"/>
            <w:bookmarkEnd w:id="0"/>
            <w:r w:rsidR="001E229C">
              <w:t xml:space="preserve"> = 17 </w:t>
            </w:r>
          </w:p>
          <w:p w:rsidR="001E229C" w:rsidRDefault="001E229C">
            <w:proofErr w:type="spellStart"/>
            <w:proofErr w:type="gramStart"/>
            <w:r>
              <w:t>its</w:t>
            </w:r>
            <w:proofErr w:type="spellEnd"/>
            <w:proofErr w:type="gramEnd"/>
            <w:r>
              <w:t xml:space="preserve"> the same number that it has always been.</w:t>
            </w:r>
          </w:p>
        </w:tc>
      </w:tr>
      <w:tr w:rsidR="005841F3" w:rsidTr="005841F3">
        <w:tc>
          <w:tcPr>
            <w:tcW w:w="3080" w:type="dxa"/>
          </w:tcPr>
          <w:p w:rsidR="005841F3" w:rsidRDefault="001E229C">
            <w:r>
              <w:t xml:space="preserve">Ask someone to write the sums up in the wrong order for you to unscramble. </w:t>
            </w:r>
          </w:p>
          <w:p w:rsidR="001E229C" w:rsidRDefault="001E229C"/>
          <w:p w:rsidR="001E229C" w:rsidRDefault="001E229C">
            <w:r>
              <w:t>e.g. 7 x 14 = 2</w:t>
            </w:r>
          </w:p>
          <w:p w:rsidR="001E229C" w:rsidRDefault="001E229C">
            <w:r>
              <w:t xml:space="preserve">      2 x 7 = 14</w:t>
            </w:r>
          </w:p>
          <w:p w:rsidR="001E229C" w:rsidRDefault="001E229C"/>
          <w:p w:rsidR="001E229C" w:rsidRDefault="001E229C"/>
        </w:tc>
        <w:tc>
          <w:tcPr>
            <w:tcW w:w="3081" w:type="dxa"/>
          </w:tcPr>
          <w:p w:rsidR="001E229C" w:rsidRDefault="001E229C">
            <w:r>
              <w:t xml:space="preserve">Write </w:t>
            </w:r>
            <w:proofErr w:type="gramStart"/>
            <w:r>
              <w:t>your learn</w:t>
            </w:r>
            <w:proofErr w:type="gramEnd"/>
            <w:r>
              <w:t xml:space="preserve"> it's in an order. </w:t>
            </w:r>
          </w:p>
          <w:p w:rsidR="001E229C" w:rsidRDefault="001E229C"/>
          <w:p w:rsidR="005841F3" w:rsidRDefault="001E229C">
            <w:r>
              <w:t>e.g. Biggest answers to smallest answer</w:t>
            </w:r>
          </w:p>
        </w:tc>
        <w:tc>
          <w:tcPr>
            <w:tcW w:w="3081" w:type="dxa"/>
          </w:tcPr>
          <w:p w:rsidR="005841F3" w:rsidRDefault="00CE706C">
            <w:r>
              <w:t xml:space="preserve">Get </w:t>
            </w:r>
            <w:r w:rsidR="001E229C">
              <w:t>someone at home to give you a mental test on your Learn Its.</w:t>
            </w:r>
          </w:p>
        </w:tc>
      </w:tr>
      <w:tr w:rsidR="001E229C" w:rsidTr="005841F3">
        <w:tc>
          <w:tcPr>
            <w:tcW w:w="3080" w:type="dxa"/>
          </w:tcPr>
          <w:p w:rsidR="001E229C" w:rsidRDefault="001E229C">
            <w:r>
              <w:t xml:space="preserve">Try to list different sums that have the same answer as </w:t>
            </w:r>
            <w:proofErr w:type="gramStart"/>
            <w:r>
              <w:t>your  one</w:t>
            </w:r>
            <w:proofErr w:type="gramEnd"/>
            <w:r>
              <w:t xml:space="preserve"> of your learn </w:t>
            </w:r>
            <w:proofErr w:type="spellStart"/>
            <w:r>
              <w:t>its</w:t>
            </w:r>
            <w:proofErr w:type="spellEnd"/>
            <w:r>
              <w:t>.</w:t>
            </w:r>
          </w:p>
          <w:p w:rsidR="001E229C" w:rsidRDefault="001E229C"/>
        </w:tc>
        <w:tc>
          <w:tcPr>
            <w:tcW w:w="3081" w:type="dxa"/>
          </w:tcPr>
          <w:p w:rsidR="001E229C" w:rsidRDefault="001E229C">
            <w:r>
              <w:t>Draw a picture to represent your Learn it.</w:t>
            </w:r>
          </w:p>
          <w:p w:rsidR="001E229C" w:rsidRDefault="009644C2">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1564005</wp:posOffset>
                      </wp:positionH>
                      <wp:positionV relativeFrom="paragraph">
                        <wp:posOffset>74930</wp:posOffset>
                      </wp:positionV>
                      <wp:extent cx="266065" cy="229235"/>
                      <wp:effectExtent l="24130" t="26035" r="24130" b="2095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2923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22B3A" id="AutoShape 11" o:spid="_x0000_s1026" style="position:absolute;margin-left:123.15pt;margin-top:5.9pt;width:20.95pt;height:1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606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" path="m,87560r101628,l133033,r31404,87560l266065,87560r-82220,54114l215251,229234,133033,175119,50814,229234,82220,141674,,87560xe">
                      <v:stroke joinstyle="miter"/>
                      <v:path o:connecttype="custom" o:connectlocs="0,87560;101628,87560;133033,0;164437,87560;266065,87560;183845,141674;215251,229234;133033,175119;50814,229234;82220,141674;0,87560" o:connectangles="0,0,0,0,0,0,0,0,0,0,0"/>
                    </v:shape>
                  </w:pict>
                </mc:Fallback>
              </mc:AlternateContent>
            </w:r>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1297940</wp:posOffset>
                      </wp:positionH>
                      <wp:positionV relativeFrom="paragraph">
                        <wp:posOffset>74930</wp:posOffset>
                      </wp:positionV>
                      <wp:extent cx="266065" cy="229235"/>
                      <wp:effectExtent l="24765" t="26035" r="23495" b="20955"/>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2923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36E9C" id="AutoShape 10" o:spid="_x0000_s1026" style="position:absolute;margin-left:102.2pt;margin-top:5.9pt;width:20.95pt;height:1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606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" path="m,87560r101628,l133033,r31404,87560l266065,87560r-82220,54114l215251,229234,133033,175119,50814,229234,82220,141674,,87560xe">
                      <v:stroke joinstyle="miter"/>
                      <v:path o:connecttype="custom" o:connectlocs="0,87560;101628,87560;133033,0;164437,87560;266065,87560;183845,141674;215251,229234;133033,175119;50814,229234;82220,141674;0,87560" o:connectangles="0,0,0,0,0,0,0,0,0,0,0"/>
                    </v:shape>
                  </w:pict>
                </mc:Fallback>
              </mc:AlternateContent>
            </w:r>
            <w:r>
              <w:rPr>
                <w:noProof/>
                <w:lang w:eastAsia="en-GB"/>
              </w:rPr>
              <mc:AlternateContent>
                <mc:Choice Requires="wps">
                  <w:drawing>
                    <wp:anchor distT="0" distB="0" distL="114300" distR="114300" simplePos="0" relativeHeight="251664384" behindDoc="0" locked="0" layoutInCell="1" allowOverlap="1">
                      <wp:simplePos x="0" y="0"/>
                      <wp:positionH relativeFrom="column">
                        <wp:posOffset>1031875</wp:posOffset>
                      </wp:positionH>
                      <wp:positionV relativeFrom="paragraph">
                        <wp:posOffset>74930</wp:posOffset>
                      </wp:positionV>
                      <wp:extent cx="266065" cy="229235"/>
                      <wp:effectExtent l="25400" t="26035" r="22860" b="2095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2923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E84A0" id="AutoShape 9" o:spid="_x0000_s1026" style="position:absolute;margin-left:81.25pt;margin-top:5.9pt;width:20.95pt;height:1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6065,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" path="m,87560r101628,l133033,r31404,87560l266065,87560r-82220,54114l215251,229234,133033,175119,50814,229234,82220,141674,,87560xe">
                      <v:stroke joinstyle="miter"/>
                      <v:path o:connecttype="custom" o:connectlocs="0,87560;101628,87560;133033,0;164437,87560;266065,87560;183845,141674;215251,229234;133033,175119;50814,229234;82220,141674;0,87560" o:connectangles="0,0,0,0,0,0,0,0,0,0,0"/>
                    </v:shape>
                  </w:pict>
                </mc:Fallback>
              </mc:AlternateContent>
            </w: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663575</wp:posOffset>
                      </wp:positionH>
                      <wp:positionV relativeFrom="paragraph">
                        <wp:posOffset>74930</wp:posOffset>
                      </wp:positionV>
                      <wp:extent cx="255270" cy="229235"/>
                      <wp:effectExtent l="9525" t="6985" r="11430" b="1143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22923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1C529"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8" o:spid="_x0000_s1026" type="#_x0000_t96" style="position:absolute;margin-left:52.25pt;margin-top:5.9pt;width:20.1pt;height:1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"/>
                  </w:pict>
                </mc:Fallback>
              </mc:AlternateContent>
            </w:r>
            <w:r>
              <w:rPr>
                <w:noProof/>
                <w:lang w:eastAsia="en-GB"/>
              </w:rPr>
              <mc:AlternateContent>
                <mc:Choice Requires="wps">
                  <w:drawing>
                    <wp:anchor distT="0" distB="0" distL="114300" distR="114300" simplePos="0" relativeHeight="251662336" behindDoc="0" locked="0" layoutInCell="1" allowOverlap="1">
                      <wp:simplePos x="0" y="0"/>
                      <wp:positionH relativeFrom="column">
                        <wp:posOffset>351155</wp:posOffset>
                      </wp:positionH>
                      <wp:positionV relativeFrom="paragraph">
                        <wp:posOffset>74930</wp:posOffset>
                      </wp:positionV>
                      <wp:extent cx="255270" cy="229235"/>
                      <wp:effectExtent l="11430" t="6985" r="9525" b="1143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22923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3171" id="AutoShape 7" o:spid="_x0000_s1026" type="#_x0000_t96" style="position:absolute;margin-left:27.65pt;margin-top:5.9pt;width:20.1pt;height:1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"/>
                  </w:pict>
                </mc:Fallback>
              </mc:AlternateContent>
            </w:r>
          </w:p>
          <w:p w:rsidR="001E229C" w:rsidRDefault="001E229C" w:rsidP="001E229C">
            <w:pPr>
              <w:tabs>
                <w:tab w:val="center" w:pos="1432"/>
              </w:tabs>
            </w:pPr>
            <w:proofErr w:type="spellStart"/>
            <w:proofErr w:type="gramStart"/>
            <w:r>
              <w:t>e.g</w:t>
            </w:r>
            <w:proofErr w:type="spellEnd"/>
            <w:r>
              <w:t xml:space="preserve"> .</w:t>
            </w:r>
            <w:proofErr w:type="gramEnd"/>
            <w:r>
              <w:t xml:space="preserve"> </w:t>
            </w:r>
            <w:r>
              <w:tab/>
              <w:t xml:space="preserve">     x </w:t>
            </w:r>
          </w:p>
          <w:p w:rsidR="001E229C" w:rsidRPr="001E229C" w:rsidRDefault="001E229C" w:rsidP="001E229C">
            <w:pPr>
              <w:jc w:val="center"/>
            </w:pPr>
            <w:r>
              <w:t>2 x 3 =</w:t>
            </w:r>
          </w:p>
        </w:tc>
        <w:tc>
          <w:tcPr>
            <w:tcW w:w="3081" w:type="dxa"/>
          </w:tcPr>
          <w:p w:rsidR="001E229C" w:rsidRDefault="001E229C">
            <w:r>
              <w:t xml:space="preserve">Write </w:t>
            </w:r>
            <w:proofErr w:type="gramStart"/>
            <w:r>
              <w:t>your learn</w:t>
            </w:r>
            <w:proofErr w:type="gramEnd"/>
            <w:r>
              <w:t xml:space="preserve"> its out in words.</w:t>
            </w:r>
          </w:p>
          <w:p w:rsidR="001E229C" w:rsidRDefault="001E229C"/>
          <w:p w:rsidR="001E229C" w:rsidRDefault="001E229C">
            <w:r>
              <w:t>e.g. 5 x 8 = 40</w:t>
            </w:r>
          </w:p>
          <w:p w:rsidR="001E229C" w:rsidRDefault="001E229C">
            <w:proofErr w:type="gramStart"/>
            <w:r>
              <w:t>five</w:t>
            </w:r>
            <w:proofErr w:type="gramEnd"/>
            <w:r>
              <w:t xml:space="preserve"> multiplied by eight equals forty.</w:t>
            </w:r>
          </w:p>
          <w:p w:rsidR="001E229C" w:rsidRDefault="001E229C"/>
          <w:p w:rsidR="001E229C" w:rsidRDefault="001E229C"/>
          <w:p w:rsidR="001E229C" w:rsidRDefault="001E229C"/>
          <w:p w:rsidR="001E229C" w:rsidRDefault="001E229C"/>
          <w:p w:rsidR="001E229C" w:rsidRDefault="001E229C"/>
        </w:tc>
      </w:tr>
    </w:tbl>
    <w:p w:rsidR="005841F3" w:rsidRDefault="005841F3"/>
    <w:sectPr w:rsidR="005841F3" w:rsidSect="001419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F3"/>
    <w:rsid w:val="00141990"/>
    <w:rsid w:val="001E229C"/>
    <w:rsid w:val="005841F3"/>
    <w:rsid w:val="006D11EA"/>
    <w:rsid w:val="009644C2"/>
    <w:rsid w:val="00CE7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C3678-79CE-4127-8C56-B81867A6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9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41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4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524FAE15</Template>
  <TotalTime>5</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Corrieri</dc:creator>
  <cp:lastModifiedBy>Lauren Grundison</cp:lastModifiedBy>
  <cp:revision>4</cp:revision>
  <cp:lastPrinted>2017-10-31T13:08:00Z</cp:lastPrinted>
  <dcterms:created xsi:type="dcterms:W3CDTF">2014-09-15T10:44:00Z</dcterms:created>
  <dcterms:modified xsi:type="dcterms:W3CDTF">2018-03-23T11:06:00Z</dcterms:modified>
</cp:coreProperties>
</file>